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73" w:rsidRDefault="003E0A73" w:rsidP="003E0A73">
      <w:pPr>
        <w:pStyle w:val="Heading2"/>
        <w:rPr>
          <w:noProof/>
          <w:lang w:eastAsia="en-CA"/>
        </w:rPr>
      </w:pPr>
      <w:r>
        <w:rPr>
          <w:noProof/>
          <w:lang w:eastAsia="en-CA"/>
        </w:rPr>
        <w:t>Facebook Images</w:t>
      </w:r>
    </w:p>
    <w:p w:rsidR="003E0A73" w:rsidRDefault="003E0A73"/>
    <w:p w:rsidR="00363880" w:rsidRDefault="003E0A73">
      <w:r>
        <w:rPr>
          <w:noProof/>
          <w:lang w:eastAsia="en-CA"/>
        </w:rPr>
        <w:drawing>
          <wp:inline distT="0" distB="0" distL="0" distR="0">
            <wp:extent cx="3431417" cy="2876550"/>
            <wp:effectExtent l="0" t="0" r="0" b="0"/>
            <wp:docPr id="1" name="Picture 1" descr="C:\Users\wastepha\Documents\Documents\Mental Health\Social Media Images\Ways to Mental Wellbeing social media images\mental wellness - f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stepha\Documents\Documents\Mental Health\Social Media Images\Ways to Mental Wellbeing social media images\mental wellness - fb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28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3" w:rsidRDefault="003E0A73"/>
    <w:p w:rsidR="003E0A73" w:rsidRDefault="003E0A73">
      <w:r>
        <w:rPr>
          <w:noProof/>
          <w:lang w:eastAsia="en-CA"/>
        </w:rPr>
        <w:drawing>
          <wp:inline distT="0" distB="0" distL="0" distR="0">
            <wp:extent cx="3429000" cy="2874523"/>
            <wp:effectExtent l="0" t="0" r="0" b="2540"/>
            <wp:docPr id="2" name="Picture 2" descr="C:\Users\wastepha\Documents\Documents\Mental Health\Social Media Images\Ways to Mental Wellbeing social media images\mental wellness -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stepha\Documents\Documents\Mental Health\Social Media Images\Ways to Mental Wellbeing social media images\mental wellness - f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70" cy="28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3" w:rsidRDefault="003E0A73">
      <w:r>
        <w:rPr>
          <w:noProof/>
          <w:lang w:eastAsia="en-CA"/>
        </w:rPr>
        <w:lastRenderedPageBreak/>
        <w:drawing>
          <wp:inline distT="0" distB="0" distL="0" distR="0" wp14:anchorId="4F2769A1" wp14:editId="360C1A73">
            <wp:extent cx="4514849" cy="2257425"/>
            <wp:effectExtent l="0" t="0" r="635" b="0"/>
            <wp:docPr id="8" name="Picture 8" descr="C:\Users\wastepha\Documents\Documents\Mental Health\Social Media Images\Ways to Mental Wellbeing social media images\MentalWellb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stepha\Documents\Documents\Mental Health\Social Media Images\Ways to Mental Wellbeing social media images\MentalWellbe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99" cy="22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3" w:rsidRDefault="003E0A73" w:rsidP="003E0A73">
      <w:pPr>
        <w:pStyle w:val="Heading2"/>
        <w:rPr>
          <w:noProof/>
          <w:lang w:eastAsia="en-CA"/>
        </w:rPr>
      </w:pPr>
    </w:p>
    <w:p w:rsidR="003E0A73" w:rsidRDefault="003E0A73" w:rsidP="003E0A73">
      <w:pPr>
        <w:pStyle w:val="Heading2"/>
        <w:rPr>
          <w:noProof/>
          <w:lang w:eastAsia="en-CA"/>
        </w:rPr>
      </w:pPr>
      <w:r>
        <w:rPr>
          <w:noProof/>
          <w:lang w:eastAsia="en-CA"/>
        </w:rPr>
        <w:t>Instagram Images</w:t>
      </w:r>
    </w:p>
    <w:p w:rsidR="003E0A73" w:rsidRPr="003E0A73" w:rsidRDefault="003E0A73" w:rsidP="003E0A73">
      <w:pPr>
        <w:rPr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79CBDCF0" wp14:editId="1CE7DDFF">
            <wp:simplePos x="0" y="0"/>
            <wp:positionH relativeFrom="column">
              <wp:posOffset>3288030</wp:posOffset>
            </wp:positionH>
            <wp:positionV relativeFrom="paragraph">
              <wp:posOffset>48895</wp:posOffset>
            </wp:positionV>
            <wp:extent cx="2762250" cy="2762250"/>
            <wp:effectExtent l="0" t="0" r="0" b="0"/>
            <wp:wrapSquare wrapText="bothSides"/>
            <wp:docPr id="3" name="Picture 3" descr="C:\Users\wastepha\Documents\Documents\Mental Health\Social Media Images\Ways to Mental Wellbeing social media images\mental wellness - ins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stepha\Documents\Documents\Mental Health\Social Media Images\Ways to Mental Wellbeing social media images\mental wellness - inst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3EB5615F" wp14:editId="4F653C6C">
            <wp:extent cx="2809875" cy="2809875"/>
            <wp:effectExtent l="0" t="0" r="9525" b="9525"/>
            <wp:docPr id="4" name="Picture 4" descr="C:\Users\wastepha\Documents\Documents\Mental Health\Social Media Images\Ways to Mental Wellbeing social media images\mental wellness - ins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stepha\Documents\Documents\Mental Health\Social Media Images\Ways to Mental Wellbeing social media images\mental wellness - inst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3" w:rsidRDefault="003E0A73"/>
    <w:p w:rsidR="003E0A73" w:rsidRDefault="003E0A73"/>
    <w:p w:rsidR="003E0A73" w:rsidRDefault="003E0A7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0A73" w:rsidRDefault="003E0A73" w:rsidP="003E0A73">
      <w:pPr>
        <w:pStyle w:val="Heading2"/>
      </w:pPr>
      <w:r w:rsidRPr="003E0A73">
        <w:lastRenderedPageBreak/>
        <w:t>Twi</w:t>
      </w:r>
      <w:r w:rsidRPr="003E0A73">
        <w:rPr>
          <w:rStyle w:val="Heading1Char"/>
          <w:b/>
          <w:bCs/>
          <w:color w:val="4F81BD" w:themeColor="accent1"/>
          <w:szCs w:val="26"/>
        </w:rPr>
        <w:t>t</w:t>
      </w:r>
      <w:r w:rsidRPr="003E0A73">
        <w:t>ter Images</w:t>
      </w:r>
    </w:p>
    <w:p w:rsidR="003E0A73" w:rsidRDefault="003E0A73" w:rsidP="003E0A73"/>
    <w:p w:rsidR="003E0A73" w:rsidRDefault="003E0A73" w:rsidP="003E0A73">
      <w:r>
        <w:rPr>
          <w:noProof/>
          <w:lang w:eastAsia="en-CA"/>
        </w:rPr>
        <w:drawing>
          <wp:inline distT="0" distB="0" distL="0" distR="0">
            <wp:extent cx="3943350" cy="1971675"/>
            <wp:effectExtent l="0" t="0" r="0" b="9525"/>
            <wp:docPr id="5" name="Picture 5" descr="C:\Users\wastepha\Documents\Documents\Mental Health\Social Media Images\Ways to Mental Wellbeing social media images\Mental wellness twitt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stepha\Documents\Documents\Mental Health\Social Media Images\Ways to Mental Wellbeing social media images\Mental wellness twitter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73" w:rsidRDefault="003E0A73" w:rsidP="003E0A73">
      <w:r>
        <w:rPr>
          <w:noProof/>
          <w:lang w:eastAsia="en-CA"/>
        </w:rPr>
        <w:drawing>
          <wp:inline distT="0" distB="0" distL="0" distR="0">
            <wp:extent cx="3943350" cy="1971676"/>
            <wp:effectExtent l="0" t="0" r="0" b="9525"/>
            <wp:docPr id="6" name="Picture 6" descr="C:\Users\wastepha\Documents\Documents\Mental Health\Social Media Images\Ways to Mental Wellbeing social media images\mental wellness twitt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stepha\Documents\Documents\Mental Health\Social Media Images\Ways to Mental Wellbeing social media images\mental wellness twitter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16" cy="19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A73" w:rsidRPr="003E0A73" w:rsidRDefault="003E0A73" w:rsidP="003E0A73">
      <w:r>
        <w:rPr>
          <w:noProof/>
          <w:lang w:eastAsia="en-CA"/>
        </w:rPr>
        <w:drawing>
          <wp:inline distT="0" distB="0" distL="0" distR="0">
            <wp:extent cx="3943350" cy="1971675"/>
            <wp:effectExtent l="0" t="0" r="0" b="9525"/>
            <wp:docPr id="7" name="Picture 7" descr="C:\Users\wastepha\Documents\Documents\Mental Health\Social Media Images\Ways to Mental Wellbeing social media images\MentalWellb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stepha\Documents\Documents\Mental Health\Social Media Images\Ways to Mental Wellbeing social media images\MentalWellbe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65" cy="19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73" w:rsidRPr="003E0A73" w:rsidSect="003E0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A73" w:rsidRDefault="003E0A73" w:rsidP="003E0A73">
      <w:pPr>
        <w:spacing w:after="0" w:line="240" w:lineRule="auto"/>
      </w:pPr>
      <w:r>
        <w:separator/>
      </w:r>
    </w:p>
  </w:endnote>
  <w:endnote w:type="continuationSeparator" w:id="0">
    <w:p w:rsidR="003E0A73" w:rsidRDefault="003E0A73" w:rsidP="003E0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A73" w:rsidRDefault="003E0A73" w:rsidP="003E0A73">
      <w:pPr>
        <w:spacing w:after="0" w:line="240" w:lineRule="auto"/>
      </w:pPr>
      <w:r>
        <w:separator/>
      </w:r>
    </w:p>
  </w:footnote>
  <w:footnote w:type="continuationSeparator" w:id="0">
    <w:p w:rsidR="003E0A73" w:rsidRDefault="003E0A73" w:rsidP="003E0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73"/>
    <w:rsid w:val="00363880"/>
    <w:rsid w:val="003E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A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0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A73"/>
  </w:style>
  <w:style w:type="paragraph" w:styleId="Footer">
    <w:name w:val="footer"/>
    <w:basedOn w:val="Normal"/>
    <w:link w:val="FooterChar"/>
    <w:uiPriority w:val="99"/>
    <w:unhideWhenUsed/>
    <w:rsid w:val="003E0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A73"/>
  </w:style>
  <w:style w:type="character" w:customStyle="1" w:styleId="Heading1Char">
    <w:name w:val="Heading 1 Char"/>
    <w:basedOn w:val="DefaultParagraphFont"/>
    <w:link w:val="Heading1"/>
    <w:uiPriority w:val="9"/>
    <w:rsid w:val="003E0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0A73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A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0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A73"/>
  </w:style>
  <w:style w:type="paragraph" w:styleId="Footer">
    <w:name w:val="footer"/>
    <w:basedOn w:val="Normal"/>
    <w:link w:val="FooterChar"/>
    <w:uiPriority w:val="99"/>
    <w:unhideWhenUsed/>
    <w:rsid w:val="003E0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A73"/>
  </w:style>
  <w:style w:type="character" w:customStyle="1" w:styleId="Heading1Char">
    <w:name w:val="Heading 1 Char"/>
    <w:basedOn w:val="DefaultParagraphFont"/>
    <w:link w:val="Heading1"/>
    <w:uiPriority w:val="9"/>
    <w:rsid w:val="003E0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0A73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7FBC0017</Template>
  <TotalTime>18</TotalTime>
  <Pages>3</Pages>
  <Words>10</Words>
  <Characters>61</Characters>
  <Application>Microsoft Office Word</Application>
  <DocSecurity>0</DocSecurity>
  <Lines>1</Lines>
  <Paragraphs>1</Paragraphs>
  <ScaleCrop>false</ScaleCrop>
  <Company>RMOW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2017-10-10T15:45:00Z</dcterms:created>
  <dcterms:modified xsi:type="dcterms:W3CDTF">2017-10-10T16:03:00Z</dcterms:modified>
</cp:coreProperties>
</file>